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B56" w:rsidRDefault="005E3B56" w:rsidP="002257E9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 w:rsidRPr="005E3B56">
        <w:rPr>
          <w:b/>
          <w:sz w:val="28"/>
          <w:szCs w:val="28"/>
        </w:rPr>
        <w:t>Instrukcja logowania do usługi  Office 365</w:t>
      </w:r>
      <w:r w:rsidR="006F1DE8">
        <w:rPr>
          <w:b/>
          <w:sz w:val="28"/>
          <w:szCs w:val="28"/>
        </w:rPr>
        <w:t xml:space="preserve"> dla Studenta I roku</w:t>
      </w:r>
      <w:r w:rsidR="00161611">
        <w:rPr>
          <w:b/>
          <w:sz w:val="28"/>
          <w:szCs w:val="28"/>
        </w:rPr>
        <w:br/>
      </w:r>
    </w:p>
    <w:p w:rsidR="006F1DE8" w:rsidRDefault="006F1DE8" w:rsidP="006F1DE8">
      <w:pPr>
        <w:spacing w:after="0"/>
      </w:pPr>
      <w:r>
        <w:t>W celu zalogowania  się  do usługi  Office  365 należy  w pierwszym kroku sprawdzić „Numer Albumu”</w:t>
      </w:r>
      <w:r w:rsidR="00B43CE5">
        <w:br/>
        <w:t xml:space="preserve"> w usłudze  </w:t>
      </w:r>
      <w:proofErr w:type="spellStart"/>
      <w:r w:rsidR="00B43CE5">
        <w:t>Usosweb</w:t>
      </w:r>
      <w:proofErr w:type="spellEnd"/>
      <w:r w:rsidR="00B43CE5">
        <w:t xml:space="preserve">, </w:t>
      </w:r>
      <w:r w:rsidR="00100200">
        <w:t>a w drugim  kroku zalogować się  do usługi</w:t>
      </w:r>
      <w:r w:rsidR="00B43CE5">
        <w:t xml:space="preserve">  Office365</w:t>
      </w:r>
      <w:r>
        <w:br/>
        <w:t xml:space="preserve">W tym celu  </w:t>
      </w:r>
      <w:r w:rsidR="00100200">
        <w:t xml:space="preserve"> przechodzimy na stronę </w:t>
      </w:r>
      <w:r w:rsidRPr="00E767B6">
        <w:t>h</w:t>
      </w:r>
      <w:r>
        <w:t xml:space="preserve">ttps://usosweb.pwsz.kalisz.pl </w:t>
      </w:r>
      <w:r w:rsidR="00100200">
        <w:t xml:space="preserve"> i wybieramy </w:t>
      </w:r>
      <w:r>
        <w:t>link „zaloguj się”</w:t>
      </w:r>
    </w:p>
    <w:p w:rsidR="006F1DE8" w:rsidRDefault="006F1DE8" w:rsidP="006F1DE8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A96447" wp14:editId="2A78B23D">
                <wp:simplePos x="0" y="0"/>
                <wp:positionH relativeFrom="column">
                  <wp:posOffset>5887085</wp:posOffset>
                </wp:positionH>
                <wp:positionV relativeFrom="paragraph">
                  <wp:posOffset>25400</wp:posOffset>
                </wp:positionV>
                <wp:extent cx="273050" cy="475615"/>
                <wp:effectExtent l="0" t="101283" r="0" b="63817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48EA9C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463.55pt;margin-top:2pt;width:21.5pt;height:37.45pt;rotation:3039579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35A9BB5" wp14:editId="76146EE1">
            <wp:extent cx="5972810" cy="3827145"/>
            <wp:effectExtent l="0" t="0" r="889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 Na kolejnym ekranie wprowadzamy  w polu „Identyfikator” swój PESEL , a w  polu  „Hasło”  </w:t>
      </w:r>
      <w:r>
        <w:br/>
        <w:t>wprowadzamy hasło  z serwisu IRKA  i klikamy przycisk  „Zaloguj”</w:t>
      </w:r>
    </w:p>
    <w:p w:rsidR="006F1DE8" w:rsidRDefault="006F1DE8" w:rsidP="006F1DE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EE9ECF" wp14:editId="454F226C">
                <wp:simplePos x="0" y="0"/>
                <wp:positionH relativeFrom="column">
                  <wp:posOffset>3352096</wp:posOffset>
                </wp:positionH>
                <wp:positionV relativeFrom="paragraph">
                  <wp:posOffset>2358597</wp:posOffset>
                </wp:positionV>
                <wp:extent cx="273050" cy="475615"/>
                <wp:effectExtent l="0" t="101283" r="0" b="63817"/>
                <wp:wrapNone/>
                <wp:docPr id="3" name="Strzałka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BF1700" id="Strzałka w dół 3" o:spid="_x0000_s1026" type="#_x0000_t67" style="position:absolute;margin-left:263.95pt;margin-top:185.7pt;width:21.5pt;height:37.45pt;rotation:303957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7E85E0F" wp14:editId="786D0A3C">
            <wp:extent cx="5972810" cy="3834765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E8" w:rsidRDefault="006F1DE8" w:rsidP="006F1DE8"/>
    <w:p w:rsidR="006F1DE8" w:rsidRDefault="006F1DE8" w:rsidP="006F1DE8">
      <w:pPr>
        <w:spacing w:after="0"/>
      </w:pPr>
    </w:p>
    <w:p w:rsidR="006F1DE8" w:rsidRDefault="006F1DE8" w:rsidP="006F1DE8">
      <w:pPr>
        <w:spacing w:after="0"/>
      </w:pPr>
      <w:r>
        <w:t xml:space="preserve">Po zalogowaniu się  do  usługi </w:t>
      </w:r>
      <w:proofErr w:type="spellStart"/>
      <w:r>
        <w:t>usosweb</w:t>
      </w:r>
      <w:proofErr w:type="spellEnd"/>
      <w:r w:rsidR="00100200">
        <w:t xml:space="preserve">  wybieramy zakładkę „MÓJ</w:t>
      </w:r>
      <w:r>
        <w:t xml:space="preserve"> USOSWEB” i  sprawdzamy Numer Albumu”</w:t>
      </w:r>
      <w:r w:rsidRPr="00055AE6">
        <w:rPr>
          <w:noProof/>
          <w:lang w:eastAsia="pl-PL"/>
        </w:rPr>
        <w:t xml:space="preserve"> </w:t>
      </w:r>
    </w:p>
    <w:p w:rsidR="006F1DE8" w:rsidRDefault="006F1DE8" w:rsidP="006F1DE8">
      <w:pPr>
        <w:spacing w:after="0"/>
      </w:pPr>
    </w:p>
    <w:p w:rsidR="006F1DE8" w:rsidRDefault="006F1DE8" w:rsidP="006F1DE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2EA71F" wp14:editId="3ACE0563">
                <wp:simplePos x="0" y="0"/>
                <wp:positionH relativeFrom="column">
                  <wp:posOffset>2834876</wp:posOffset>
                </wp:positionH>
                <wp:positionV relativeFrom="paragraph">
                  <wp:posOffset>3544251</wp:posOffset>
                </wp:positionV>
                <wp:extent cx="273050" cy="475615"/>
                <wp:effectExtent l="0" t="25083" r="0" b="44767"/>
                <wp:wrapNone/>
                <wp:docPr id="39" name="Strzałka w dó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218779E" id="Strzałka w dół 39" o:spid="_x0000_s1026" type="#_x0000_t67" style="position:absolute;margin-left:223.2pt;margin-top:279.05pt;width:21.5pt;height:37.4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B1787E" wp14:editId="0F681EDE">
                <wp:simplePos x="0" y="0"/>
                <wp:positionH relativeFrom="column">
                  <wp:posOffset>1260545</wp:posOffset>
                </wp:positionH>
                <wp:positionV relativeFrom="paragraph">
                  <wp:posOffset>259867</wp:posOffset>
                </wp:positionV>
                <wp:extent cx="273050" cy="475615"/>
                <wp:effectExtent l="57150" t="0" r="31750" b="38735"/>
                <wp:wrapNone/>
                <wp:docPr id="38" name="Strzałka w dół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40591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668D11D" id="Strzałka w dół 38" o:spid="_x0000_s1026" type="#_x0000_t67" style="position:absolute;margin-left:99.25pt;margin-top:20.45pt;width:21.5pt;height:37.45pt;rotation:1031164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" adj="15400" fillcolor="red" strokecolor="#8c3836" strokeweight="2pt"/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pl-PL"/>
        </w:rPr>
        <w:drawing>
          <wp:inline distT="0" distB="0" distL="0" distR="0" wp14:anchorId="2874DAC1" wp14:editId="25F8E91E">
            <wp:extent cx="5137680" cy="4194424"/>
            <wp:effectExtent l="0" t="0" r="6350" b="0"/>
            <wp:docPr id="9" name="Obraz 9" descr="cid:16019908405f7c70b8b4d73296400030@pwsz.kalis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019908405f7c70b8b4d73296400030@pwsz.kalisz.pl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13" cy="419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DE8" w:rsidRPr="005E3B56" w:rsidRDefault="006F1DE8" w:rsidP="002257E9">
      <w:pPr>
        <w:spacing w:after="0"/>
        <w:jc w:val="center"/>
        <w:rPr>
          <w:b/>
          <w:sz w:val="28"/>
          <w:szCs w:val="28"/>
        </w:rPr>
      </w:pPr>
    </w:p>
    <w:p w:rsidR="00100200" w:rsidRDefault="00100200" w:rsidP="002C393B">
      <w:pPr>
        <w:spacing w:after="0"/>
      </w:pPr>
      <w:r>
        <w:t xml:space="preserve"> Po sprawdzeniu  „Numeru Albumu”   logujemy się  do usługi Office 365</w:t>
      </w:r>
      <w:r w:rsidR="006F1DE8">
        <w:t xml:space="preserve"> </w:t>
      </w:r>
    </w:p>
    <w:p w:rsidR="00B43CE5" w:rsidRDefault="00B43CE5" w:rsidP="002C393B">
      <w:pPr>
        <w:spacing w:after="0"/>
      </w:pPr>
    </w:p>
    <w:p w:rsidR="00100200" w:rsidRDefault="00100200" w:rsidP="00100200">
      <w:pPr>
        <w:spacing w:after="0"/>
      </w:pPr>
      <w:r>
        <w:t>W celu zalogowania  się  do usługi  Office  365 należy przejść  na stronę interne</w:t>
      </w:r>
      <w:r w:rsidR="002D0AD5">
        <w:t xml:space="preserve">tową </w:t>
      </w:r>
      <w:r>
        <w:t xml:space="preserve"> :</w:t>
      </w:r>
      <w:r w:rsidRPr="00F31878">
        <w:rPr>
          <w:noProof/>
          <w:lang w:eastAsia="pl-PL"/>
        </w:rPr>
        <w:t xml:space="preserve"> </w:t>
      </w:r>
      <w:r>
        <w:br/>
        <w:t xml:space="preserve"> </w:t>
      </w:r>
      <w:hyperlink r:id="rId12" w:history="1">
        <w:r w:rsidR="00856282" w:rsidRPr="00DE5661">
          <w:rPr>
            <w:rStyle w:val="Hipercze"/>
          </w:rPr>
          <w:t>https://office.com</w:t>
        </w:r>
      </w:hyperlink>
      <w:r>
        <w:t xml:space="preserve"> lub  kliknąć na link „Poczta” na stronie głównej Akademii Kaliskiej</w:t>
      </w:r>
      <w:r>
        <w:br/>
        <w:t xml:space="preserve"> im. Prezydenta Stanisław Wojciechowskiego http://www.akademia.kalisz.pl</w:t>
      </w:r>
    </w:p>
    <w:p w:rsidR="00100200" w:rsidRDefault="00856282" w:rsidP="002C393B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0A508" wp14:editId="00E81AE6">
                <wp:simplePos x="0" y="0"/>
                <wp:positionH relativeFrom="column">
                  <wp:posOffset>938848</wp:posOffset>
                </wp:positionH>
                <wp:positionV relativeFrom="paragraph">
                  <wp:posOffset>681036</wp:posOffset>
                </wp:positionV>
                <wp:extent cx="273050" cy="475615"/>
                <wp:effectExtent l="0" t="101283" r="0" b="63817"/>
                <wp:wrapNone/>
                <wp:docPr id="4" name="Strzałka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A57933D" id="Strzałka w dół 4" o:spid="_x0000_s1026" type="#_x0000_t67" style="position:absolute;margin-left:73.95pt;margin-top:53.6pt;width:21.5pt;height:37.45pt;rotation:30395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" adj="15400" fillcolor="red" strokecolor="#622423 [16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D3C4761" wp14:editId="7EB883E8">
            <wp:extent cx="4264700" cy="2900045"/>
            <wp:effectExtent l="0" t="0" r="254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8134" cy="29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93B">
        <w:br/>
      </w:r>
    </w:p>
    <w:p w:rsidR="00100200" w:rsidRDefault="00100200" w:rsidP="002C393B">
      <w:pPr>
        <w:spacing w:after="0"/>
      </w:pPr>
    </w:p>
    <w:p w:rsidR="00100200" w:rsidRDefault="00100200" w:rsidP="002C393B">
      <w:pPr>
        <w:spacing w:after="0"/>
      </w:pPr>
    </w:p>
    <w:p w:rsidR="00100200" w:rsidRDefault="00100200" w:rsidP="002C393B">
      <w:pPr>
        <w:spacing w:after="0"/>
      </w:pPr>
    </w:p>
    <w:p w:rsidR="00100200" w:rsidRDefault="00100200" w:rsidP="002C393B">
      <w:pPr>
        <w:spacing w:after="0"/>
      </w:pPr>
    </w:p>
    <w:p w:rsidR="00100200" w:rsidRDefault="00100200" w:rsidP="002C393B">
      <w:pPr>
        <w:spacing w:after="0"/>
      </w:pPr>
    </w:p>
    <w:p w:rsidR="002C393B" w:rsidRDefault="002C393B" w:rsidP="002C393B">
      <w:pPr>
        <w:spacing w:after="0"/>
      </w:pPr>
      <w:r>
        <w:t xml:space="preserve"> Na </w:t>
      </w:r>
      <w:r w:rsidR="002D0AD5">
        <w:t>stronie internetowej http://office.com</w:t>
      </w:r>
      <w:r w:rsidR="00B43CE5">
        <w:t xml:space="preserve"> </w:t>
      </w:r>
      <w:r>
        <w:t>klikamy  przycisk „Zaloguj się</w:t>
      </w:r>
    </w:p>
    <w:p w:rsidR="002C393B" w:rsidRDefault="0085628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CF45EA" wp14:editId="2EB9F81A">
                <wp:simplePos x="0" y="0"/>
                <wp:positionH relativeFrom="column">
                  <wp:posOffset>1069658</wp:posOffset>
                </wp:positionH>
                <wp:positionV relativeFrom="paragraph">
                  <wp:posOffset>2300287</wp:posOffset>
                </wp:positionV>
                <wp:extent cx="273050" cy="475615"/>
                <wp:effectExtent l="0" t="101283" r="0" b="63817"/>
                <wp:wrapNone/>
                <wp:docPr id="23" name="Strzałka w dół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17A172" id="Strzałka w dół 23" o:spid="_x0000_s1026" type="#_x0000_t67" style="position:absolute;margin-left:84.25pt;margin-top:181.1pt;width:21.5pt;height:37.45pt;rotation:3039579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837B0B5" wp14:editId="70491E2A">
            <wp:extent cx="4158417" cy="316947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4856" cy="317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1DF" w:rsidRDefault="004E4A5B">
      <w:r>
        <w:t xml:space="preserve">Po </w:t>
      </w:r>
      <w:r w:rsidR="002D0AD5">
        <w:t>kolejnym ekranie</w:t>
      </w:r>
      <w:r w:rsidR="00F811DF">
        <w:t xml:space="preserve"> należy podać  w  polu  „Zaloguj” swój  adres </w:t>
      </w:r>
      <w:r w:rsidR="00B43CE5">
        <w:t>e-mail w postaci:</w:t>
      </w:r>
      <w:r w:rsidR="00B43CE5">
        <w:br/>
      </w:r>
      <w:r w:rsidR="00F811DF">
        <w:t xml:space="preserve"> </w:t>
      </w:r>
      <w:hyperlink r:id="rId15" w:history="1">
        <w:r w:rsidR="00100200" w:rsidRPr="00EF703E">
          <w:rPr>
            <w:rStyle w:val="Hipercze"/>
          </w:rPr>
          <w:t>NumerAlbumu@akademiakaliska.edu.pl</w:t>
        </w:r>
      </w:hyperlink>
      <w:r w:rsidR="0080710A">
        <w:t xml:space="preserve"> </w:t>
      </w:r>
      <w:r w:rsidR="001B1668">
        <w:br/>
      </w:r>
      <w:r w:rsidR="00F31878">
        <w:t xml:space="preserve">Po wprowadzeniu </w:t>
      </w:r>
      <w:r w:rsidR="00F811DF">
        <w:t xml:space="preserve"> </w:t>
      </w:r>
      <w:r w:rsidR="00F31878">
        <w:t>loginu</w:t>
      </w:r>
      <w:r w:rsidR="00F811DF">
        <w:t xml:space="preserve"> </w:t>
      </w:r>
      <w:r w:rsidR="00F31878">
        <w:t>klikamy przycisk</w:t>
      </w:r>
      <w:r w:rsidR="00F811DF">
        <w:t xml:space="preserve">  „Dalej”</w:t>
      </w:r>
    </w:p>
    <w:p w:rsidR="00F811DF" w:rsidRDefault="00C9375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16AA73" wp14:editId="6995EDA5">
                <wp:simplePos x="0" y="0"/>
                <wp:positionH relativeFrom="column">
                  <wp:posOffset>1483360</wp:posOffset>
                </wp:positionH>
                <wp:positionV relativeFrom="paragraph">
                  <wp:posOffset>699135</wp:posOffset>
                </wp:positionV>
                <wp:extent cx="273050" cy="475615"/>
                <wp:effectExtent l="0" t="101283" r="0" b="63817"/>
                <wp:wrapNone/>
                <wp:docPr id="26" name="Strzałka w dół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FE15636" id="Strzałka w dół 26" o:spid="_x0000_s1026" type="#_x0000_t67" style="position:absolute;margin-left:116.8pt;margin-top:55.05pt;width:21.5pt;height:37.45pt;rotation:3039579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" adj="15400" fillcolor="red" strokecolor="#8c3836" strokeweight="2pt"/>
            </w:pict>
          </mc:Fallback>
        </mc:AlternateContent>
      </w:r>
      <w:r w:rsidR="0080710A" w:rsidRPr="0080710A">
        <w:rPr>
          <w:noProof/>
          <w:lang w:eastAsia="pl-PL"/>
        </w:rPr>
        <w:t xml:space="preserve"> </w:t>
      </w:r>
      <w:r w:rsidR="0080710A">
        <w:rPr>
          <w:noProof/>
          <w:lang w:eastAsia="pl-PL"/>
        </w:rPr>
        <w:drawing>
          <wp:inline distT="0" distB="0" distL="0" distR="0" wp14:anchorId="0E0C9ADC" wp14:editId="149D9981">
            <wp:extent cx="1804946" cy="1508790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0598" cy="15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50" w:rsidRDefault="0080710A" w:rsidP="002257E9">
      <w:pPr>
        <w:spacing w:after="0"/>
      </w:pPr>
      <w:r>
        <w:t xml:space="preserve">Na </w:t>
      </w:r>
      <w:r w:rsidR="002C393B">
        <w:t xml:space="preserve"> kolejnym</w:t>
      </w:r>
      <w:r w:rsidR="00F31878">
        <w:t xml:space="preserve">  ekranie  wprowadzamy  hasło</w:t>
      </w:r>
      <w:r w:rsidR="00482B88">
        <w:t xml:space="preserve"> i klikamy przycisk „Zaloguj”</w:t>
      </w:r>
      <w:r w:rsidR="00F31878">
        <w:br/>
      </w:r>
      <w:r w:rsidR="002257E9">
        <w:t>(</w:t>
      </w:r>
      <w:r w:rsidR="00F31878">
        <w:t>hasłem startowym  jest   „ PESEL ”</w:t>
      </w:r>
      <w:r w:rsidR="00B43CE5">
        <w:t xml:space="preserve"> </w:t>
      </w:r>
      <w:r w:rsidR="002257E9">
        <w:t>)</w:t>
      </w:r>
    </w:p>
    <w:p w:rsidR="002257E9" w:rsidRDefault="00C93758" w:rsidP="002257E9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BA2BD9" wp14:editId="0830FE93">
                <wp:simplePos x="0" y="0"/>
                <wp:positionH relativeFrom="column">
                  <wp:posOffset>1450975</wp:posOffset>
                </wp:positionH>
                <wp:positionV relativeFrom="paragraph">
                  <wp:posOffset>563245</wp:posOffset>
                </wp:positionV>
                <wp:extent cx="273050" cy="475615"/>
                <wp:effectExtent l="0" t="101283" r="0" b="63817"/>
                <wp:wrapNone/>
                <wp:docPr id="28" name="Strzałka w dó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DE3D8BB" id="Strzałka w dół 28" o:spid="_x0000_s1026" type="#_x0000_t67" style="position:absolute;margin-left:114.25pt;margin-top:44.35pt;width:21.5pt;height:37.45pt;rotation:303957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" adj="15400" fillcolor="red" strokecolor="#8c3836" strokeweight="2pt"/>
            </w:pict>
          </mc:Fallback>
        </mc:AlternateContent>
      </w:r>
      <w:r w:rsidR="002257E9">
        <w:rPr>
          <w:noProof/>
          <w:lang w:eastAsia="pl-PL"/>
        </w:rPr>
        <w:drawing>
          <wp:inline distT="0" distB="0" distL="0" distR="0" wp14:anchorId="5FE1DB9B" wp14:editId="76B2C5E9">
            <wp:extent cx="1640391" cy="137557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7770" cy="13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7E9">
        <w:br/>
        <w:t xml:space="preserve">Na pytanie  „Chcesz ,aby  Cię nie </w:t>
      </w:r>
      <w:proofErr w:type="spellStart"/>
      <w:r w:rsidR="002257E9">
        <w:t>wylogowywać</w:t>
      </w:r>
      <w:proofErr w:type="spellEnd"/>
      <w:r w:rsidR="002257E9">
        <w:t xml:space="preserve"> ?” odpowiadamy „TAK</w:t>
      </w:r>
    </w:p>
    <w:p w:rsidR="00100200" w:rsidRDefault="00C93758" w:rsidP="002257E9">
      <w:pPr>
        <w:spacing w:after="0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046FE8" wp14:editId="0B461E4E">
                <wp:simplePos x="0" y="0"/>
                <wp:positionH relativeFrom="column">
                  <wp:posOffset>1452245</wp:posOffset>
                </wp:positionH>
                <wp:positionV relativeFrom="paragraph">
                  <wp:posOffset>619760</wp:posOffset>
                </wp:positionV>
                <wp:extent cx="273050" cy="475615"/>
                <wp:effectExtent l="0" t="101283" r="0" b="63817"/>
                <wp:wrapNone/>
                <wp:docPr id="29" name="Strzałka w dół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E1C65C" id="Strzałka w dół 29" o:spid="_x0000_s1026" type="#_x0000_t67" style="position:absolute;margin-left:114.35pt;margin-top:48.8pt;width:21.5pt;height:37.45pt;rotation:3039579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" adj="15400" fillcolor="red" strokecolor="#8c3836" strokeweight="2pt"/>
            </w:pict>
          </mc:Fallback>
        </mc:AlternateContent>
      </w:r>
      <w:r w:rsidR="002257E9">
        <w:rPr>
          <w:noProof/>
          <w:lang w:eastAsia="pl-PL"/>
        </w:rPr>
        <w:drawing>
          <wp:inline distT="0" distB="0" distL="0" distR="0" wp14:anchorId="7E5899EF" wp14:editId="281663EE">
            <wp:extent cx="1716245" cy="1472157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24145" cy="14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878">
        <w:br/>
        <w:t xml:space="preserve"> </w:t>
      </w:r>
    </w:p>
    <w:p w:rsidR="00100200" w:rsidRDefault="00100200" w:rsidP="002257E9">
      <w:pPr>
        <w:spacing w:after="0"/>
      </w:pPr>
    </w:p>
    <w:p w:rsidR="002257E9" w:rsidRDefault="00161611" w:rsidP="002257E9">
      <w:pPr>
        <w:spacing w:after="0"/>
        <w:rPr>
          <w:noProof/>
          <w:lang w:eastAsia="pl-PL"/>
        </w:rPr>
      </w:pPr>
      <w:r>
        <w:t>W celu  dostępu  do poczty uczelnianej klikamy   ikonę</w:t>
      </w:r>
      <w:r w:rsidR="001D369B">
        <w:t xml:space="preserve"> „Outlo</w:t>
      </w:r>
      <w:r>
        <w:t>ok</w:t>
      </w:r>
      <w:r w:rsidR="001D369B">
        <w:t>”</w:t>
      </w:r>
      <w:r w:rsidR="00FD7350" w:rsidRPr="00FD7350">
        <w:rPr>
          <w:noProof/>
          <w:lang w:eastAsia="pl-PL"/>
        </w:rPr>
        <w:t xml:space="preserve"> </w:t>
      </w:r>
    </w:p>
    <w:p w:rsidR="002257E9" w:rsidRDefault="00C9375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CAE850" wp14:editId="4B3F3561">
                <wp:simplePos x="0" y="0"/>
                <wp:positionH relativeFrom="column">
                  <wp:posOffset>251915</wp:posOffset>
                </wp:positionH>
                <wp:positionV relativeFrom="paragraph">
                  <wp:posOffset>850665</wp:posOffset>
                </wp:positionV>
                <wp:extent cx="273050" cy="475615"/>
                <wp:effectExtent l="0" t="101283" r="0" b="63817"/>
                <wp:wrapNone/>
                <wp:docPr id="30" name="Strzałka w dół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FB2782F" id="Strzałka w dół 30" o:spid="_x0000_s1026" type="#_x0000_t67" style="position:absolute;margin-left:19.85pt;margin-top:67pt;width:21.5pt;height:37.45pt;rotation:3039579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" adj="15400" fillcolor="red" strokecolor="#8c3836" strokeweight="2pt"/>
            </w:pict>
          </mc:Fallback>
        </mc:AlternateContent>
      </w:r>
      <w:r w:rsidR="002257E9">
        <w:rPr>
          <w:noProof/>
          <w:lang w:eastAsia="pl-PL"/>
        </w:rPr>
        <w:drawing>
          <wp:inline distT="0" distB="0" distL="0" distR="0" wp14:anchorId="52EFAECB" wp14:editId="50117271">
            <wp:extent cx="3228229" cy="238461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2773" cy="23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611">
        <w:br/>
      </w:r>
    </w:p>
    <w:p w:rsidR="00CC4151" w:rsidRDefault="00CC4151" w:rsidP="00CC4151">
      <w:pPr>
        <w:spacing w:after="0"/>
        <w:rPr>
          <w:noProof/>
          <w:lang w:eastAsia="pl-PL"/>
        </w:rPr>
      </w:pPr>
      <w:r>
        <w:t xml:space="preserve">W celu  dostępu  do programu </w:t>
      </w:r>
      <w:proofErr w:type="spellStart"/>
      <w:r>
        <w:t>Teams</w:t>
      </w:r>
      <w:proofErr w:type="spellEnd"/>
      <w:r>
        <w:t xml:space="preserve"> klikamy na  ikonę „</w:t>
      </w:r>
      <w:proofErr w:type="spellStart"/>
      <w:r>
        <w:t>Teams</w:t>
      </w:r>
      <w:proofErr w:type="spellEnd"/>
      <w:r>
        <w:t>”</w:t>
      </w:r>
      <w:r w:rsidRPr="00FD7350">
        <w:rPr>
          <w:noProof/>
          <w:lang w:eastAsia="pl-PL"/>
        </w:rPr>
        <w:t xml:space="preserve"> </w:t>
      </w:r>
    </w:p>
    <w:p w:rsidR="00CC4151" w:rsidRDefault="00B43CE5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9AB875" wp14:editId="70A35551">
                <wp:simplePos x="0" y="0"/>
                <wp:positionH relativeFrom="column">
                  <wp:posOffset>212090</wp:posOffset>
                </wp:positionH>
                <wp:positionV relativeFrom="paragraph">
                  <wp:posOffset>1491615</wp:posOffset>
                </wp:positionV>
                <wp:extent cx="273050" cy="475615"/>
                <wp:effectExtent l="0" t="101283" r="0" b="63817"/>
                <wp:wrapNone/>
                <wp:docPr id="31" name="Strzałka w dół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2818">
                          <a:off x="0" y="0"/>
                          <a:ext cx="273050" cy="4756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89CFC4" id="Strzałka w dół 31" o:spid="_x0000_s1026" type="#_x0000_t67" style="position:absolute;margin-left:16.7pt;margin-top:117.45pt;width:21.5pt;height:37.45pt;rotation:303957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" adj="15400" fillcolor="red" strokecolor="#8c3836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239003C" wp14:editId="2FCAA80F">
            <wp:extent cx="3228229" cy="238461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2773" cy="238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51" w:rsidRDefault="00482B88" w:rsidP="00CC4151">
      <w:r>
        <w:t xml:space="preserve"> </w:t>
      </w:r>
      <w:r w:rsidR="00CC4151">
        <w:t xml:space="preserve">Problemy związane  z logowaniem  do usługi  </w:t>
      </w:r>
      <w:proofErr w:type="spellStart"/>
      <w:r w:rsidR="00CC4151">
        <w:t>usosweb</w:t>
      </w:r>
      <w:proofErr w:type="spellEnd"/>
      <w:r w:rsidR="00CC4151">
        <w:t xml:space="preserve"> można  zgłaszać  </w:t>
      </w:r>
      <w:r w:rsidR="00CC4151">
        <w:br/>
        <w:t xml:space="preserve">  na  adres e-mail:</w:t>
      </w:r>
      <w:hyperlink r:id="rId20" w:history="1">
        <w:r w:rsidR="001830A2" w:rsidRPr="00E12457">
          <w:rPr>
            <w:rStyle w:val="Hipercze"/>
          </w:rPr>
          <w:t>diee@akademia.kalisz.pl</w:t>
        </w:r>
      </w:hyperlink>
      <w:r w:rsidR="00CC4151">
        <w:t xml:space="preserve"> lub  telefonicznie  62 76 79 588.</w:t>
      </w:r>
    </w:p>
    <w:p w:rsidR="00482B88" w:rsidRDefault="00CC4151">
      <w:r>
        <w:t xml:space="preserve">Problemy związane  z logowaniem  do usługi  Office 365 można  zgłaszać  </w:t>
      </w:r>
      <w:r>
        <w:br/>
        <w:t xml:space="preserve">  na  adres e-mail:</w:t>
      </w:r>
      <w:hyperlink r:id="rId21" w:history="1">
        <w:r w:rsidR="001830A2" w:rsidRPr="00E12457">
          <w:rPr>
            <w:rStyle w:val="Hipercze"/>
          </w:rPr>
          <w:t>z.byczkowski@akademia.kalisz.pl</w:t>
        </w:r>
      </w:hyperlink>
      <w:r>
        <w:t xml:space="preserve"> lub  telefonicznie  62 76 79 550.</w:t>
      </w:r>
      <w:r>
        <w:br/>
      </w:r>
    </w:p>
    <w:sectPr w:rsidR="00482B88" w:rsidSect="005E3B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526" w:rsidRDefault="00DC0526" w:rsidP="00100200">
      <w:pPr>
        <w:spacing w:after="0" w:line="240" w:lineRule="auto"/>
      </w:pPr>
      <w:r>
        <w:separator/>
      </w:r>
    </w:p>
  </w:endnote>
  <w:endnote w:type="continuationSeparator" w:id="0">
    <w:p w:rsidR="00DC0526" w:rsidRDefault="00DC0526" w:rsidP="0010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526" w:rsidRDefault="00DC0526" w:rsidP="00100200">
      <w:pPr>
        <w:spacing w:after="0" w:line="240" w:lineRule="auto"/>
      </w:pPr>
      <w:r>
        <w:separator/>
      </w:r>
    </w:p>
  </w:footnote>
  <w:footnote w:type="continuationSeparator" w:id="0">
    <w:p w:rsidR="00DC0526" w:rsidRDefault="00DC0526" w:rsidP="001002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56"/>
    <w:rsid w:val="0004507D"/>
    <w:rsid w:val="00100200"/>
    <w:rsid w:val="00123C29"/>
    <w:rsid w:val="00161611"/>
    <w:rsid w:val="001830A2"/>
    <w:rsid w:val="001B1668"/>
    <w:rsid w:val="001D369B"/>
    <w:rsid w:val="002257E9"/>
    <w:rsid w:val="00292696"/>
    <w:rsid w:val="002C393B"/>
    <w:rsid w:val="002D0AD5"/>
    <w:rsid w:val="00307E2D"/>
    <w:rsid w:val="00424BA2"/>
    <w:rsid w:val="00482B88"/>
    <w:rsid w:val="004A4A1C"/>
    <w:rsid w:val="004E4A5B"/>
    <w:rsid w:val="004E594C"/>
    <w:rsid w:val="005651C9"/>
    <w:rsid w:val="005C5D7B"/>
    <w:rsid w:val="005E3B56"/>
    <w:rsid w:val="00676AF2"/>
    <w:rsid w:val="006F1DE8"/>
    <w:rsid w:val="0080710A"/>
    <w:rsid w:val="00856282"/>
    <w:rsid w:val="00874576"/>
    <w:rsid w:val="0091490A"/>
    <w:rsid w:val="009C4BA2"/>
    <w:rsid w:val="00A51CF8"/>
    <w:rsid w:val="00AE5462"/>
    <w:rsid w:val="00B43CE5"/>
    <w:rsid w:val="00C93758"/>
    <w:rsid w:val="00CC4151"/>
    <w:rsid w:val="00DC0526"/>
    <w:rsid w:val="00EB2079"/>
    <w:rsid w:val="00F31878"/>
    <w:rsid w:val="00F811DF"/>
    <w:rsid w:val="00FD278E"/>
    <w:rsid w:val="00FD7350"/>
    <w:rsid w:val="00FE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B5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24BA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710A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002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020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002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3B5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24BA2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710A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002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020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00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mailto:z.byczkowski@akademia.kalis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ffice.com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diee@akademia.kalisz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6019908405f7c70b8b4d73296400030@pwsz.kalisz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NumerAlbumu@akademiakaliska.edu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13765-1A02-4C39-A1FB-FE37B3F12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E7FE0726.dotm</Template>
  <TotalTime>0</TotalTime>
  <Pages>4</Pages>
  <Words>287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zbyszek2</dc:creator>
  <cp:lastModifiedBy>Agnieszka Warawasowska-Klesta</cp:lastModifiedBy>
  <cp:revision>2</cp:revision>
  <cp:lastPrinted>2022-09-15T10:55:00Z</cp:lastPrinted>
  <dcterms:created xsi:type="dcterms:W3CDTF">2022-09-16T08:23:00Z</dcterms:created>
  <dcterms:modified xsi:type="dcterms:W3CDTF">2022-09-16T08:23:00Z</dcterms:modified>
</cp:coreProperties>
</file>