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142E0" w:rsidRDefault="008C3B68">
      <w:r>
        <w:rPr>
          <w:noProof/>
          <w:lang w:eastAsia="pl-PL"/>
        </w:rPr>
        <w:drawing>
          <wp:inline distT="0" distB="0" distL="0" distR="0" wp14:anchorId="5669F892" wp14:editId="0850B580">
            <wp:extent cx="5760720" cy="6856095"/>
            <wp:effectExtent l="0" t="0" r="0" b="1905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85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142E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C3B68"/>
    <w:rsid w:val="004142E0"/>
    <w:rsid w:val="008C3B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6044A4E-25B9-4072-A4E1-C78A769D237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429CEC9C</Template>
  <TotalTime>1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Helena Weber</dc:creator>
  <cp:keywords/>
  <dc:description/>
  <cp:lastModifiedBy>Helena Weber</cp:lastModifiedBy>
  <cp:revision>1</cp:revision>
  <dcterms:created xsi:type="dcterms:W3CDTF">2023-10-03T09:49:00Z</dcterms:created>
  <dcterms:modified xsi:type="dcterms:W3CDTF">2023-10-03T09:50:00Z</dcterms:modified>
</cp:coreProperties>
</file>