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3F7D" w:rsidRDefault="006F46FC">
      <w:r w:rsidRPr="006F46FC">
        <w:rPr>
          <w:noProof/>
          <w:lang w:eastAsia="pl-PL"/>
        </w:rPr>
        <w:drawing>
          <wp:inline distT="0" distB="0" distL="0" distR="0">
            <wp:extent cx="5760720" cy="8173931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3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3F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6FC"/>
    <w:rsid w:val="00263F7D"/>
    <w:rsid w:val="006F4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317957-6536-4E0F-A0ED-9C478AD04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23898B49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Helena Weber</dc:creator>
  <cp:keywords/>
  <dc:description/>
  <cp:lastModifiedBy>Helena Weber</cp:lastModifiedBy>
  <cp:revision>1</cp:revision>
  <dcterms:created xsi:type="dcterms:W3CDTF">2023-11-13T09:21:00Z</dcterms:created>
  <dcterms:modified xsi:type="dcterms:W3CDTF">2023-11-13T09:21:00Z</dcterms:modified>
</cp:coreProperties>
</file>